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02C503" w14:textId="06DF20A9" w:rsidR="00657424" w:rsidRDefault="00723F01" w:rsidP="00657424">
      <w:pPr>
        <w:rPr>
          <w:rFonts w:ascii="Arial" w:hAnsi="Arial" w:cs="Arial"/>
        </w:rPr>
      </w:pPr>
      <w:r>
        <w:rPr>
          <w:rFonts w:ascii="Arial" w:hAnsi="Arial" w:cs="Arial"/>
        </w:rPr>
        <w:t>,</w:t>
      </w:r>
    </w:p>
    <w:p w14:paraId="1CB62D87" w14:textId="77777777" w:rsidR="00C70BD2" w:rsidRDefault="00C70BD2" w:rsidP="00657424">
      <w:pPr>
        <w:rPr>
          <w:rFonts w:ascii="Arial" w:hAnsi="Arial" w:cs="Arial"/>
        </w:rPr>
      </w:pPr>
    </w:p>
    <w:p w14:paraId="7AFD5953" w14:textId="6B39E4E2" w:rsidR="00C70BD2" w:rsidRDefault="00C70BD2" w:rsidP="00C70BD2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 I N L A D U N G</w:t>
      </w:r>
    </w:p>
    <w:p w14:paraId="78098108" w14:textId="77777777" w:rsidR="00C70BD2" w:rsidRDefault="00C70BD2" w:rsidP="00C70BD2">
      <w:pPr>
        <w:jc w:val="center"/>
        <w:rPr>
          <w:rFonts w:ascii="Arial" w:hAnsi="Arial" w:cs="Arial"/>
          <w:b/>
          <w:bCs/>
          <w:u w:val="single"/>
        </w:rPr>
      </w:pPr>
    </w:p>
    <w:p w14:paraId="0B09502B" w14:textId="0849D020" w:rsidR="00C70BD2" w:rsidRPr="00C70BD2" w:rsidRDefault="00C70BD2" w:rsidP="00C70BD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zur 1</w:t>
      </w:r>
      <w:r w:rsidR="00681368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. </w:t>
      </w:r>
      <w:proofErr w:type="spellStart"/>
      <w:r>
        <w:rPr>
          <w:rFonts w:ascii="Arial" w:hAnsi="Arial" w:cs="Arial"/>
          <w:b/>
          <w:bCs/>
        </w:rPr>
        <w:t>Plw</w:t>
      </w:r>
      <w:proofErr w:type="spellEnd"/>
      <w:r>
        <w:rPr>
          <w:rFonts w:ascii="Arial" w:hAnsi="Arial" w:cs="Arial"/>
          <w:b/>
          <w:bCs/>
        </w:rPr>
        <w:t>. am Sonntag, den 1</w:t>
      </w:r>
      <w:r w:rsidR="00681368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 xml:space="preserve"> Oktober 202</w:t>
      </w:r>
      <w:r w:rsidR="0068136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 Spessart – mit DB</w:t>
      </w:r>
    </w:p>
    <w:p w14:paraId="05DC015E" w14:textId="4AC7A6F6" w:rsidR="00657424" w:rsidRDefault="00C70BD2" w:rsidP="00C70BD2">
      <w:pPr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Heigenbrücken</w:t>
      </w:r>
      <w:proofErr w:type="spellEnd"/>
      <w:r>
        <w:rPr>
          <w:rFonts w:ascii="Arial" w:hAnsi="Arial" w:cs="Arial"/>
          <w:b/>
          <w:bCs/>
        </w:rPr>
        <w:t xml:space="preserve"> – </w:t>
      </w:r>
      <w:proofErr w:type="spellStart"/>
      <w:r>
        <w:rPr>
          <w:rFonts w:ascii="Arial" w:hAnsi="Arial" w:cs="Arial"/>
          <w:b/>
          <w:bCs/>
        </w:rPr>
        <w:t>Pollasch</w:t>
      </w:r>
      <w:proofErr w:type="spellEnd"/>
    </w:p>
    <w:p w14:paraId="4AAE83D3" w14:textId="77777777" w:rsidR="00C70BD2" w:rsidRDefault="00C70BD2" w:rsidP="00C70BD2">
      <w:pPr>
        <w:jc w:val="center"/>
        <w:rPr>
          <w:rFonts w:ascii="Arial" w:hAnsi="Arial" w:cs="Arial"/>
          <w:b/>
          <w:bCs/>
        </w:rPr>
      </w:pPr>
    </w:p>
    <w:p w14:paraId="5604B840" w14:textId="77777777" w:rsidR="00C70BD2" w:rsidRDefault="00C70BD2" w:rsidP="00C70BD2">
      <w:pPr>
        <w:rPr>
          <w:rFonts w:ascii="Arial" w:hAnsi="Arial" w:cs="Arial"/>
          <w:b/>
          <w:bCs/>
        </w:rPr>
      </w:pPr>
    </w:p>
    <w:p w14:paraId="6311C1D8" w14:textId="785C0DC5" w:rsidR="00C70BD2" w:rsidRDefault="00C70BD2" w:rsidP="00C70BD2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Führung :</w:t>
      </w:r>
      <w:proofErr w:type="gramEnd"/>
      <w:r>
        <w:rPr>
          <w:rFonts w:ascii="Arial" w:hAnsi="Arial" w:cs="Arial"/>
          <w:b/>
          <w:bCs/>
        </w:rPr>
        <w:t xml:space="preserve"> Richard und Brigitte Franke, Tel. 069/55350</w:t>
      </w:r>
      <w:r w:rsidR="00466E96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/</w:t>
      </w:r>
      <w:r w:rsidR="00466E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0175 8178511 </w:t>
      </w:r>
      <w:proofErr w:type="gramStart"/>
      <w:r>
        <w:rPr>
          <w:rFonts w:ascii="Arial" w:hAnsi="Arial" w:cs="Arial"/>
          <w:b/>
          <w:bCs/>
        </w:rPr>
        <w:t>-  Karin</w:t>
      </w:r>
      <w:proofErr w:type="gramEnd"/>
      <w:r>
        <w:rPr>
          <w:rFonts w:ascii="Arial" w:hAnsi="Arial" w:cs="Arial"/>
          <w:b/>
          <w:bCs/>
        </w:rPr>
        <w:t xml:space="preserve"> Kleemann</w:t>
      </w:r>
    </w:p>
    <w:p w14:paraId="65D00D98" w14:textId="77777777" w:rsidR="00C70BD2" w:rsidRDefault="00C70BD2" w:rsidP="00C70BD2">
      <w:pPr>
        <w:rPr>
          <w:rFonts w:ascii="Arial" w:hAnsi="Arial" w:cs="Arial"/>
          <w:b/>
          <w:bCs/>
        </w:rPr>
      </w:pPr>
    </w:p>
    <w:p w14:paraId="2A58872A" w14:textId="5825B484" w:rsidR="00397DE7" w:rsidRDefault="00C70BD2" w:rsidP="00C70BD2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Treffpunkt :</w:t>
      </w:r>
      <w:proofErr w:type="gramEnd"/>
      <w:r>
        <w:rPr>
          <w:b/>
          <w:bCs/>
        </w:rPr>
        <w:t xml:space="preserve">   </w:t>
      </w:r>
      <w:r>
        <w:rPr>
          <w:rFonts w:ascii="Arial" w:hAnsi="Arial" w:cs="Arial"/>
          <w:b/>
          <w:bCs/>
        </w:rPr>
        <w:t xml:space="preserve">8.15 Uhr </w:t>
      </w:r>
      <w:proofErr w:type="spellStart"/>
      <w:r>
        <w:rPr>
          <w:rFonts w:ascii="Arial" w:hAnsi="Arial" w:cs="Arial"/>
          <w:b/>
          <w:bCs/>
        </w:rPr>
        <w:t>Ffm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r>
        <w:rPr>
          <w:rFonts w:ascii="Arial" w:hAnsi="Arial" w:cs="Arial"/>
          <w:b/>
          <w:bCs/>
        </w:rPr>
        <w:t>Hbhf</w:t>
      </w:r>
      <w:proofErr w:type="spellEnd"/>
      <w:r>
        <w:rPr>
          <w:rFonts w:ascii="Arial" w:hAnsi="Arial" w:cs="Arial"/>
          <w:b/>
          <w:bCs/>
        </w:rPr>
        <w:t>. – vor Gleis 7</w:t>
      </w:r>
    </w:p>
    <w:p w14:paraId="26F6BC93" w14:textId="086FA424" w:rsidR="00C70BD2" w:rsidRDefault="00C70BD2" w:rsidP="00C70BD2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Abfahrt :</w:t>
      </w:r>
      <w:proofErr w:type="gramEnd"/>
      <w:r>
        <w:rPr>
          <w:rFonts w:ascii="Arial" w:hAnsi="Arial" w:cs="Arial"/>
          <w:b/>
          <w:bCs/>
        </w:rPr>
        <w:t xml:space="preserve">        8.3</w:t>
      </w:r>
      <w:r w:rsidR="00681368">
        <w:rPr>
          <w:rFonts w:ascii="Arial" w:hAnsi="Arial" w:cs="Arial"/>
          <w:b/>
          <w:bCs/>
        </w:rPr>
        <w:t>5</w:t>
      </w:r>
      <w:r w:rsidR="00BC5F8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Uhr.   „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mit RE55</w:t>
      </w:r>
    </w:p>
    <w:p w14:paraId="3AE8B561" w14:textId="03428B18" w:rsidR="00C70BD2" w:rsidRDefault="00C70BD2" w:rsidP="00C70BD2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Ankunft :</w:t>
      </w:r>
      <w:proofErr w:type="gramEnd"/>
      <w:r>
        <w:rPr>
          <w:rFonts w:ascii="Arial" w:hAnsi="Arial" w:cs="Arial"/>
          <w:b/>
          <w:bCs/>
        </w:rPr>
        <w:t xml:space="preserve">       9.2</w:t>
      </w:r>
      <w:r w:rsidR="00681368">
        <w:rPr>
          <w:rFonts w:ascii="Arial" w:hAnsi="Arial" w:cs="Arial"/>
          <w:b/>
          <w:bCs/>
        </w:rPr>
        <w:t xml:space="preserve">8 </w:t>
      </w:r>
      <w:r>
        <w:rPr>
          <w:rFonts w:ascii="Arial" w:hAnsi="Arial" w:cs="Arial"/>
          <w:b/>
          <w:bCs/>
        </w:rPr>
        <w:t xml:space="preserve">Uhr.  </w:t>
      </w:r>
      <w:proofErr w:type="spellStart"/>
      <w:r>
        <w:rPr>
          <w:rFonts w:ascii="Arial" w:hAnsi="Arial" w:cs="Arial"/>
          <w:b/>
          <w:bCs/>
        </w:rPr>
        <w:t>Heigenbrücken</w:t>
      </w:r>
      <w:proofErr w:type="spellEnd"/>
    </w:p>
    <w:p w14:paraId="5623D5C2" w14:textId="300DC425" w:rsidR="00C70BD2" w:rsidRDefault="00C70BD2" w:rsidP="00C70BD2">
      <w:pPr>
        <w:rPr>
          <w:rFonts w:ascii="Arial" w:hAnsi="Arial" w:cs="Arial"/>
          <w:b/>
          <w:bCs/>
        </w:rPr>
      </w:pPr>
    </w:p>
    <w:p w14:paraId="33E16C8C" w14:textId="0A36D9FF" w:rsidR="00C70BD2" w:rsidRDefault="00C70BD2" w:rsidP="00C70BD2">
      <w:pPr>
        <w:rPr>
          <w:rFonts w:ascii="Arial" w:hAnsi="Arial" w:cs="Arial"/>
          <w:b/>
          <w:bCs/>
        </w:rPr>
      </w:pPr>
    </w:p>
    <w:p w14:paraId="36E8C89E" w14:textId="281BAC63" w:rsidR="00C70BD2" w:rsidRDefault="00C70BD2" w:rsidP="00C70B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Wir wandern vom Bahnhof Richtung </w:t>
      </w:r>
      <w:r w:rsidR="00AB5739">
        <w:rPr>
          <w:rFonts w:ascii="Arial" w:hAnsi="Arial" w:cs="Arial"/>
        </w:rPr>
        <w:t xml:space="preserve">Freizeitanlage </w:t>
      </w:r>
      <w:proofErr w:type="spellStart"/>
      <w:r w:rsidR="00AB5739">
        <w:rPr>
          <w:rFonts w:ascii="Arial" w:hAnsi="Arial" w:cs="Arial"/>
        </w:rPr>
        <w:t>Bächlesgrund</w:t>
      </w:r>
      <w:proofErr w:type="spellEnd"/>
      <w:r w:rsidR="00AB5739">
        <w:rPr>
          <w:rFonts w:ascii="Arial" w:hAnsi="Arial" w:cs="Arial"/>
        </w:rPr>
        <w:t xml:space="preserve"> und Wildpark. In den Gehegen lassen</w:t>
      </w:r>
    </w:p>
    <w:p w14:paraId="6E29EA6D" w14:textId="76D49364" w:rsidR="00AB5739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sich Wildschweine, Dam-, Rot-, Muffelwild und </w:t>
      </w:r>
      <w:proofErr w:type="spellStart"/>
      <w:r>
        <w:rPr>
          <w:rFonts w:ascii="Arial" w:hAnsi="Arial" w:cs="Arial"/>
        </w:rPr>
        <w:t>Soayschafe</w:t>
      </w:r>
      <w:proofErr w:type="spellEnd"/>
      <w:r>
        <w:rPr>
          <w:rFonts w:ascii="Arial" w:hAnsi="Arial" w:cs="Arial"/>
        </w:rPr>
        <w:t xml:space="preserve"> aus nächster Nähe betrachten</w:t>
      </w:r>
      <w:r w:rsidR="00681368">
        <w:rPr>
          <w:rFonts w:ascii="Arial" w:hAnsi="Arial" w:cs="Arial"/>
        </w:rPr>
        <w:t>. Wir laufen bis</w:t>
      </w:r>
    </w:p>
    <w:p w14:paraId="0689A580" w14:textId="481D9FC8" w:rsidR="00681368" w:rsidRDefault="00681368" w:rsidP="00C70BD2">
      <w:pPr>
        <w:rPr>
          <w:rFonts w:ascii="Arial" w:hAnsi="Arial" w:cs="Arial"/>
        </w:rPr>
      </w:pPr>
      <w:r>
        <w:rPr>
          <w:rFonts w:ascii="Arial" w:hAnsi="Arial" w:cs="Arial"/>
        </w:rPr>
        <w:t>zur kleinen Grotte.</w:t>
      </w:r>
    </w:p>
    <w:p w14:paraId="27612CAF" w14:textId="405A04E1" w:rsidR="00AB5739" w:rsidRDefault="00AB5739" w:rsidP="00C70BD2">
      <w:pPr>
        <w:rPr>
          <w:rFonts w:ascii="Arial" w:hAnsi="Arial" w:cs="Arial"/>
        </w:rPr>
      </w:pPr>
    </w:p>
    <w:p w14:paraId="5E4EBCCF" w14:textId="328CCD2D" w:rsidR="00AB5739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>Anschließend geh</w:t>
      </w:r>
      <w:r w:rsidR="00466E96">
        <w:rPr>
          <w:rFonts w:ascii="Arial" w:hAnsi="Arial" w:cs="Arial"/>
        </w:rPr>
        <w:t xml:space="preserve">t es zurück nach </w:t>
      </w:r>
      <w:proofErr w:type="spellStart"/>
      <w:r w:rsidR="00466E96">
        <w:rPr>
          <w:rFonts w:ascii="Arial" w:hAnsi="Arial" w:cs="Arial"/>
        </w:rPr>
        <w:t>Heigenbrücken</w:t>
      </w:r>
      <w:proofErr w:type="spellEnd"/>
      <w:r>
        <w:rPr>
          <w:rFonts w:ascii="Arial" w:hAnsi="Arial" w:cs="Arial"/>
        </w:rPr>
        <w:t xml:space="preserve"> zum Mittagessen zum Gasthaus „Zur frischen Quelle“ Hauptstr. </w:t>
      </w:r>
      <w:proofErr w:type="gramStart"/>
      <w:r>
        <w:rPr>
          <w:rFonts w:ascii="Arial" w:hAnsi="Arial" w:cs="Arial"/>
        </w:rPr>
        <w:t>1 ,</w:t>
      </w:r>
      <w:proofErr w:type="gram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Heigenbrücken</w:t>
      </w:r>
      <w:proofErr w:type="spellEnd"/>
      <w:r>
        <w:rPr>
          <w:rFonts w:ascii="Arial" w:hAnsi="Arial" w:cs="Arial"/>
        </w:rPr>
        <w:t>,</w:t>
      </w:r>
      <w:r w:rsidR="00466E9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Tel.</w:t>
      </w:r>
      <w:proofErr w:type="gramEnd"/>
      <w:r>
        <w:rPr>
          <w:rFonts w:ascii="Arial" w:hAnsi="Arial" w:cs="Arial"/>
        </w:rPr>
        <w:t xml:space="preserve"> 06020 970940.</w:t>
      </w:r>
    </w:p>
    <w:p w14:paraId="5C0DB2C5" w14:textId="36117259" w:rsidR="00AB5739" w:rsidRDefault="001B518D" w:rsidP="00C70BD2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947DCC1" wp14:editId="47618BC7">
            <wp:simplePos x="0" y="0"/>
            <wp:positionH relativeFrom="column">
              <wp:posOffset>4292950</wp:posOffset>
            </wp:positionH>
            <wp:positionV relativeFrom="paragraph">
              <wp:posOffset>8411</wp:posOffset>
            </wp:positionV>
            <wp:extent cx="2233930" cy="2680970"/>
            <wp:effectExtent l="0" t="0" r="1270" b="0"/>
            <wp:wrapSquare wrapText="bothSides"/>
            <wp:docPr id="205562659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626595" name="Grafik 20556265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B8CC0" w14:textId="33809203" w:rsidR="00466E96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>Nach dem Mittagessen gehen wir zum Parkplatz am Bahnhof, steigen dort in den Bus zur Fahrt auf den</w:t>
      </w:r>
      <w:r w:rsidR="00466E9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Pollasch</w:t>
      </w:r>
      <w:proofErr w:type="spellEnd"/>
      <w:r>
        <w:rPr>
          <w:rFonts w:ascii="Arial" w:hAnsi="Arial" w:cs="Arial"/>
        </w:rPr>
        <w:t>, Abfahrt 13.30</w:t>
      </w:r>
      <w:r w:rsidR="00FB1F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Uhr. </w:t>
      </w:r>
    </w:p>
    <w:p w14:paraId="211D3D4A" w14:textId="1F7E026E" w:rsidR="00AB5739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>Um 14 Uhr findet die Totengedenkfeier des Spessartbundes am Ehrenmal statt.</w:t>
      </w:r>
      <w:r w:rsidR="00466E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Ende ca. 15 Uhr.  Danach fahren wir mit dem Bus zurück nach </w:t>
      </w:r>
      <w:proofErr w:type="spellStart"/>
      <w:r>
        <w:rPr>
          <w:rFonts w:ascii="Arial" w:hAnsi="Arial" w:cs="Arial"/>
        </w:rPr>
        <w:t>Heigenbrücken</w:t>
      </w:r>
      <w:proofErr w:type="spellEnd"/>
      <w:r>
        <w:rPr>
          <w:rFonts w:ascii="Arial" w:hAnsi="Arial" w:cs="Arial"/>
        </w:rPr>
        <w:t>.</w:t>
      </w:r>
    </w:p>
    <w:p w14:paraId="040C8FD6" w14:textId="40BA49F6" w:rsidR="00AB5739" w:rsidRDefault="00AB5739" w:rsidP="00C70BD2">
      <w:pPr>
        <w:rPr>
          <w:rFonts w:ascii="Arial" w:hAnsi="Arial" w:cs="Arial"/>
        </w:rPr>
      </w:pPr>
    </w:p>
    <w:p w14:paraId="426260E6" w14:textId="413399D0" w:rsidR="00AB5739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>Um 16.29 Uhr fährt der Zug zurück nach Frankfurt, an 17.24 Uhr.</w:t>
      </w:r>
    </w:p>
    <w:p w14:paraId="7875064C" w14:textId="1C9C1BEF" w:rsidR="00AB5739" w:rsidRDefault="00AB5739" w:rsidP="00C70BD2">
      <w:pPr>
        <w:rPr>
          <w:rFonts w:ascii="Arial" w:hAnsi="Arial" w:cs="Arial"/>
        </w:rPr>
      </w:pPr>
    </w:p>
    <w:p w14:paraId="06685A89" w14:textId="3CB188E9" w:rsidR="00AB5739" w:rsidRDefault="00AB5739" w:rsidP="00C70BD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Teilnehmergebühr :</w:t>
      </w:r>
      <w:proofErr w:type="gramEnd"/>
      <w:r>
        <w:rPr>
          <w:rFonts w:ascii="Arial" w:hAnsi="Arial" w:cs="Arial"/>
        </w:rPr>
        <w:t xml:space="preserve">  Mitglieder 3 €, Gäste 5 €</w:t>
      </w:r>
      <w:proofErr w:type="gramStart"/>
      <w:r>
        <w:rPr>
          <w:rFonts w:ascii="Arial" w:hAnsi="Arial" w:cs="Arial"/>
        </w:rPr>
        <w:t>. .</w:t>
      </w:r>
      <w:proofErr w:type="gramEnd"/>
      <w:r>
        <w:rPr>
          <w:rFonts w:ascii="Arial" w:hAnsi="Arial" w:cs="Arial"/>
        </w:rPr>
        <w:t xml:space="preserve">   Da </w:t>
      </w:r>
      <w:proofErr w:type="spellStart"/>
      <w:r>
        <w:rPr>
          <w:rFonts w:ascii="Arial" w:hAnsi="Arial" w:cs="Arial"/>
        </w:rPr>
        <w:t>Heigenbrücken</w:t>
      </w:r>
      <w:proofErr w:type="spellEnd"/>
      <w:r>
        <w:rPr>
          <w:rFonts w:ascii="Arial" w:hAnsi="Arial" w:cs="Arial"/>
        </w:rPr>
        <w:t xml:space="preserve"> in Bayern liegt, benötigen Hessen-Senioren-Ticket-Besitzer eine Zusatzkarte. Bitte bei Anmeldung angeben, damit eine Gruppenkarte besorgt werden kann.</w:t>
      </w:r>
    </w:p>
    <w:p w14:paraId="22EDCC74" w14:textId="3FECDAA7" w:rsidR="00AB5739" w:rsidRDefault="00AB5739" w:rsidP="00C70BD2">
      <w:pPr>
        <w:rPr>
          <w:rFonts w:ascii="Arial" w:hAnsi="Arial" w:cs="Arial"/>
        </w:rPr>
      </w:pPr>
    </w:p>
    <w:p w14:paraId="20EDD91E" w14:textId="547D2030" w:rsidR="00AB5739" w:rsidRDefault="00AB5739" w:rsidP="00C70BD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Anmeldung :</w:t>
      </w:r>
      <w:proofErr w:type="gramEnd"/>
      <w:r>
        <w:rPr>
          <w:rFonts w:ascii="Arial" w:hAnsi="Arial" w:cs="Arial"/>
        </w:rPr>
        <w:t xml:space="preserve"> bitte bis Mittwoch, </w:t>
      </w:r>
      <w:r w:rsidR="00681368">
        <w:rPr>
          <w:rFonts w:ascii="Arial" w:hAnsi="Arial" w:cs="Arial"/>
        </w:rPr>
        <w:t>7.</w:t>
      </w:r>
      <w:r>
        <w:rPr>
          <w:rFonts w:ascii="Arial" w:hAnsi="Arial" w:cs="Arial"/>
        </w:rPr>
        <w:t xml:space="preserve"> Oktober 202</w:t>
      </w:r>
      <w:r w:rsidR="00681368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bei Fam. Franke, Tel. 059/ 553502. Handy 0175 8178511.</w:t>
      </w:r>
      <w:r w:rsidR="00681368">
        <w:rPr>
          <w:rFonts w:ascii="Arial" w:hAnsi="Arial" w:cs="Arial"/>
        </w:rPr>
        <w:t xml:space="preserve">  Bitte angeben, ob Senioren-/Deutschland-Ticket wg. Sammelkarte</w:t>
      </w:r>
    </w:p>
    <w:p w14:paraId="4D482119" w14:textId="77777777" w:rsidR="00AB5739" w:rsidRDefault="00AB5739" w:rsidP="00C70BD2">
      <w:pPr>
        <w:rPr>
          <w:rFonts w:ascii="Arial" w:hAnsi="Arial" w:cs="Arial"/>
        </w:rPr>
      </w:pPr>
    </w:p>
    <w:p w14:paraId="7552FE8E" w14:textId="4B6BBC1A" w:rsidR="00AB5739" w:rsidRDefault="00AB5739" w:rsidP="00C70BD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Wanderzeit :</w:t>
      </w:r>
      <w:proofErr w:type="gramEnd"/>
      <w:r>
        <w:rPr>
          <w:rFonts w:ascii="Arial" w:hAnsi="Arial" w:cs="Arial"/>
        </w:rPr>
        <w:t xml:space="preserve"> ca. 2,5 Std.-   ca. 8 km</w:t>
      </w:r>
    </w:p>
    <w:p w14:paraId="1B163F49" w14:textId="512B9196" w:rsidR="00AB5739" w:rsidRDefault="00AB5739" w:rsidP="00C70BD2">
      <w:pPr>
        <w:rPr>
          <w:rFonts w:ascii="Arial" w:hAnsi="Arial" w:cs="Arial"/>
        </w:rPr>
      </w:pPr>
    </w:p>
    <w:p w14:paraId="2834C7F5" w14:textId="4E9A706A" w:rsidR="00AB5739" w:rsidRDefault="00AB5739" w:rsidP="00C70BD2">
      <w:pPr>
        <w:rPr>
          <w:rFonts w:ascii="Arial" w:hAnsi="Arial" w:cs="Arial"/>
          <w:b/>
          <w:bCs/>
          <w:i/>
          <w:iCs/>
          <w:u w:val="single"/>
        </w:rPr>
      </w:pPr>
      <w:proofErr w:type="gramStart"/>
      <w:r>
        <w:rPr>
          <w:rFonts w:ascii="Arial" w:hAnsi="Arial" w:cs="Arial"/>
          <w:b/>
          <w:bCs/>
          <w:i/>
          <w:iCs/>
          <w:u w:val="single"/>
        </w:rPr>
        <w:t>Voranzeige :</w:t>
      </w:r>
      <w:proofErr w:type="gramEnd"/>
    </w:p>
    <w:p w14:paraId="6B0E3B8D" w14:textId="77777777" w:rsidR="00216F12" w:rsidRDefault="00AB5739" w:rsidP="00C70BD2">
      <w:pPr>
        <w:rPr>
          <w:rFonts w:ascii="Arial" w:hAnsi="Arial" w:cs="Arial"/>
        </w:rPr>
      </w:pPr>
      <w:r>
        <w:rPr>
          <w:rFonts w:ascii="Arial" w:hAnsi="Arial" w:cs="Arial"/>
        </w:rPr>
        <w:t>Nächste Donnerstags-/Seniorenwanderung</w:t>
      </w:r>
      <w:r w:rsidR="00935A2D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:  </w:t>
      </w:r>
      <w:r w:rsidR="00935A2D">
        <w:rPr>
          <w:rFonts w:ascii="Arial" w:hAnsi="Arial" w:cs="Arial"/>
        </w:rPr>
        <w:t xml:space="preserve">1.Okt. und </w:t>
      </w:r>
      <w:r w:rsidR="00681368">
        <w:rPr>
          <w:rFonts w:ascii="Arial" w:hAnsi="Arial" w:cs="Arial"/>
        </w:rPr>
        <w:t>5.</w:t>
      </w:r>
      <w:r w:rsidR="00DD4731">
        <w:rPr>
          <w:rFonts w:ascii="Arial" w:hAnsi="Arial" w:cs="Arial"/>
        </w:rPr>
        <w:t xml:space="preserve"> Nov. </w:t>
      </w:r>
      <w:proofErr w:type="gramStart"/>
      <w:r w:rsidR="00DD4731">
        <w:rPr>
          <w:rFonts w:ascii="Arial" w:hAnsi="Arial" w:cs="Arial"/>
        </w:rPr>
        <w:t>202</w:t>
      </w:r>
      <w:r w:rsidR="00681368">
        <w:rPr>
          <w:rFonts w:ascii="Arial" w:hAnsi="Arial" w:cs="Arial"/>
        </w:rPr>
        <w:t>6</w:t>
      </w:r>
      <w:r w:rsidR="001B7C0D">
        <w:rPr>
          <w:rFonts w:ascii="Arial" w:hAnsi="Arial" w:cs="Arial"/>
        </w:rPr>
        <w:t xml:space="preserve">  –</w:t>
      </w:r>
      <w:proofErr w:type="gramEnd"/>
      <w:r w:rsidR="001B7C0D">
        <w:rPr>
          <w:rFonts w:ascii="Arial" w:hAnsi="Arial" w:cs="Arial"/>
        </w:rPr>
        <w:t xml:space="preserve"> Auskunft bei Fam. </w:t>
      </w:r>
      <w:proofErr w:type="spellStart"/>
      <w:r w:rsidR="001B7C0D">
        <w:rPr>
          <w:rFonts w:ascii="Arial" w:hAnsi="Arial" w:cs="Arial"/>
        </w:rPr>
        <w:t>Tautorat</w:t>
      </w:r>
      <w:proofErr w:type="spellEnd"/>
      <w:r w:rsidR="00216F12">
        <w:rPr>
          <w:rFonts w:ascii="Arial" w:hAnsi="Arial" w:cs="Arial"/>
        </w:rPr>
        <w:t xml:space="preserve"> </w:t>
      </w:r>
    </w:p>
    <w:p w14:paraId="53429B68" w14:textId="538D33EF" w:rsidR="00AB5739" w:rsidRDefault="00681368" w:rsidP="00C70BD2">
      <w:pPr>
        <w:rPr>
          <w:rFonts w:ascii="Arial" w:hAnsi="Arial" w:cs="Arial"/>
        </w:rPr>
      </w:pPr>
      <w:r>
        <w:rPr>
          <w:rFonts w:ascii="Arial" w:hAnsi="Arial" w:cs="Arial"/>
        </w:rPr>
        <w:t>Tel. 069/7072293</w:t>
      </w:r>
    </w:p>
    <w:p w14:paraId="1AC8A6EC" w14:textId="6CE90FD7" w:rsidR="00216F12" w:rsidRDefault="00216F12" w:rsidP="00C70B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Nächste </w:t>
      </w:r>
      <w:proofErr w:type="gramStart"/>
      <w:r>
        <w:rPr>
          <w:rFonts w:ascii="Arial" w:hAnsi="Arial" w:cs="Arial"/>
        </w:rPr>
        <w:t>Gesundheitswanderung :</w:t>
      </w:r>
      <w:proofErr w:type="gramEnd"/>
      <w:r>
        <w:rPr>
          <w:rFonts w:ascii="Arial" w:hAnsi="Arial" w:cs="Arial"/>
        </w:rPr>
        <w:t xml:space="preserve">  Sonntag, 18.10.2026. Thema Selbstverwirklichung. Siehe Programm</w:t>
      </w:r>
    </w:p>
    <w:p w14:paraId="436A4225" w14:textId="584592CA" w:rsidR="00DD4731" w:rsidRDefault="00DD4731" w:rsidP="00C70B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Nächste </w:t>
      </w:r>
      <w:proofErr w:type="gramStart"/>
      <w:r>
        <w:rPr>
          <w:rFonts w:ascii="Arial" w:hAnsi="Arial" w:cs="Arial"/>
        </w:rPr>
        <w:t>Planwanderung :</w:t>
      </w:r>
      <w:proofErr w:type="gramEnd"/>
      <w:r>
        <w:rPr>
          <w:rFonts w:ascii="Arial" w:hAnsi="Arial" w:cs="Arial"/>
        </w:rPr>
        <w:t xml:space="preserve">  Sonntag, 1</w:t>
      </w:r>
      <w:r w:rsidR="00681368">
        <w:rPr>
          <w:rFonts w:ascii="Arial" w:hAnsi="Arial" w:cs="Arial"/>
        </w:rPr>
        <w:t>5.</w:t>
      </w:r>
      <w:r>
        <w:rPr>
          <w:rFonts w:ascii="Arial" w:hAnsi="Arial" w:cs="Arial"/>
        </w:rPr>
        <w:t>11.202</w:t>
      </w:r>
      <w:r w:rsidR="00681368">
        <w:rPr>
          <w:rFonts w:ascii="Arial" w:hAnsi="Arial" w:cs="Arial"/>
        </w:rPr>
        <w:t>6</w:t>
      </w:r>
      <w:r>
        <w:rPr>
          <w:rFonts w:ascii="Arial" w:hAnsi="Arial" w:cs="Arial"/>
        </w:rPr>
        <w:t>– Heimatgebiet – mit RMV</w:t>
      </w:r>
    </w:p>
    <w:p w14:paraId="52725218" w14:textId="0353EBCB" w:rsidR="00DD4731" w:rsidRDefault="00DD4731" w:rsidP="00C70BD2">
      <w:pPr>
        <w:rPr>
          <w:rFonts w:ascii="Arial" w:hAnsi="Arial" w:cs="Arial"/>
        </w:rPr>
      </w:pPr>
    </w:p>
    <w:p w14:paraId="38825A7D" w14:textId="4794AB87" w:rsidR="00DD4731" w:rsidRDefault="00DD4731" w:rsidP="00C70BD2">
      <w:pPr>
        <w:rPr>
          <w:rFonts w:ascii="Arial" w:hAnsi="Arial" w:cs="Arial"/>
        </w:rPr>
      </w:pPr>
      <w:r>
        <w:rPr>
          <w:rFonts w:ascii="Arial" w:hAnsi="Arial" w:cs="Arial"/>
        </w:rPr>
        <w:t>Frisch Auf!</w:t>
      </w:r>
    </w:p>
    <w:p w14:paraId="6CEA36D4" w14:textId="27D5C112" w:rsidR="00DD4731" w:rsidRDefault="00DD4731" w:rsidP="00C70B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Der Vorstand und </w:t>
      </w:r>
      <w:proofErr w:type="spellStart"/>
      <w:r>
        <w:rPr>
          <w:rFonts w:ascii="Arial" w:hAnsi="Arial" w:cs="Arial"/>
        </w:rPr>
        <w:t>Wanderausschuß</w:t>
      </w:r>
      <w:proofErr w:type="spellEnd"/>
    </w:p>
    <w:p w14:paraId="4EC1BAA0" w14:textId="74AC1901" w:rsidR="00DD4731" w:rsidRPr="00AB5739" w:rsidRDefault="00DD4731" w:rsidP="00C70BD2">
      <w:pPr>
        <w:rPr>
          <w:rFonts w:ascii="Arial" w:hAnsi="Arial" w:cs="Arial"/>
        </w:rPr>
      </w:pPr>
      <w:r>
        <w:rPr>
          <w:rFonts w:ascii="Arial" w:hAnsi="Arial" w:cs="Arial"/>
        </w:rPr>
        <w:t>Gez. Brigitte Franke</w:t>
      </w:r>
    </w:p>
    <w:sectPr w:rsidR="00DD4731" w:rsidRPr="00AB5739" w:rsidSect="00814B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type w:val="continuous"/>
      <w:pgSz w:w="11907" w:h="16840" w:code="9"/>
      <w:pgMar w:top="851" w:right="567" w:bottom="726" w:left="1247" w:header="1134" w:footer="86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475735" w14:textId="77777777" w:rsidR="00A41655" w:rsidRDefault="00A41655">
      <w:r>
        <w:separator/>
      </w:r>
    </w:p>
  </w:endnote>
  <w:endnote w:type="continuationSeparator" w:id="0">
    <w:p w14:paraId="4B7A3E57" w14:textId="77777777" w:rsidR="00A41655" w:rsidRDefault="00A4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D3625" w14:textId="77777777" w:rsidR="00515F09" w:rsidRDefault="00515F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9A64E" w14:textId="77777777" w:rsidR="00515F09" w:rsidRDefault="00515F0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E1CB5" w14:textId="77777777" w:rsidR="00C52378" w:rsidRDefault="00231D8B">
    <w:pPr>
      <w:rPr>
        <w:color w:val="000000"/>
        <w:spacing w:val="20"/>
        <w:sz w:val="18"/>
      </w:rPr>
    </w:pPr>
    <w:r>
      <w:rPr>
        <w:noProof/>
        <w:color w:val="000000"/>
        <w:spacing w:val="20"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2502170" wp14:editId="571F64B5">
              <wp:simplePos x="0" y="0"/>
              <wp:positionH relativeFrom="column">
                <wp:posOffset>-54610</wp:posOffset>
              </wp:positionH>
              <wp:positionV relativeFrom="paragraph">
                <wp:posOffset>88900</wp:posOffset>
              </wp:positionV>
              <wp:extent cx="6455410" cy="0"/>
              <wp:effectExtent l="0" t="0" r="0" b="0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554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52820435" id="Line 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7pt" to="7in,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">
              <o:lock v:ext="edit" shapetype="f"/>
            </v:line>
          </w:pict>
        </mc:Fallback>
      </mc:AlternateContent>
    </w:r>
  </w:p>
  <w:p w14:paraId="1DFFFABD" w14:textId="77777777" w:rsidR="00C52378" w:rsidRDefault="00C52378">
    <w:pPr>
      <w:tabs>
        <w:tab w:val="left" w:pos="156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 xml:space="preserve">Hochspessartfreunde </w:t>
    </w:r>
    <w:proofErr w:type="spellStart"/>
    <w:r>
      <w:rPr>
        <w:color w:val="000000"/>
        <w:sz w:val="18"/>
        <w:szCs w:val="18"/>
      </w:rPr>
      <w:t>Rothenbuch</w:t>
    </w:r>
    <w:proofErr w:type="spellEnd"/>
    <w:r>
      <w:rPr>
        <w:color w:val="000000"/>
        <w:sz w:val="18"/>
        <w:szCs w:val="18"/>
      </w:rPr>
      <w:t xml:space="preserve"> 1897 e. V., Frankfurt am Main</w:t>
    </w:r>
  </w:p>
  <w:p w14:paraId="0042D3DF" w14:textId="77777777" w:rsidR="00C52378" w:rsidRDefault="00C52378" w:rsidP="004B53EA">
    <w:pPr>
      <w:tabs>
        <w:tab w:val="left" w:pos="156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Vorstand: </w:t>
    </w:r>
    <w:r>
      <w:rPr>
        <w:color w:val="000000"/>
        <w:sz w:val="18"/>
        <w:szCs w:val="18"/>
      </w:rPr>
      <w:tab/>
      <w:t>Brigitte Franke, Eckenheimer Landstr. 118, 60318 Frankfurt am Main</w:t>
    </w:r>
    <w:r>
      <w:rPr>
        <w:color w:val="000000"/>
        <w:sz w:val="18"/>
        <w:szCs w:val="18"/>
      </w:rPr>
      <w:br/>
      <w:t>Geschäftsstelle:</w:t>
    </w:r>
    <w:r>
      <w:rPr>
        <w:color w:val="000000"/>
        <w:sz w:val="18"/>
        <w:szCs w:val="18"/>
      </w:rPr>
      <w:tab/>
      <w:t>B. und R. Franke, Eckenheimer Landstr. 118 6</w:t>
    </w:r>
    <w:r w:rsidR="00515F09">
      <w:rPr>
        <w:color w:val="000000"/>
        <w:sz w:val="18"/>
        <w:szCs w:val="18"/>
      </w:rPr>
      <w:t>0318 Frankfurt am Main, Tel.</w:t>
    </w:r>
    <w:r>
      <w:rPr>
        <w:color w:val="000000"/>
        <w:sz w:val="18"/>
        <w:szCs w:val="18"/>
      </w:rPr>
      <w:t xml:space="preserve"> 069 / 55 35 </w:t>
    </w:r>
    <w:proofErr w:type="gramStart"/>
    <w:r>
      <w:rPr>
        <w:color w:val="000000"/>
        <w:sz w:val="18"/>
        <w:szCs w:val="18"/>
      </w:rPr>
      <w:t>03 ,</w:t>
    </w:r>
    <w:proofErr w:type="gramEnd"/>
    <w:r>
      <w:rPr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br/>
      <w:t xml:space="preserve">                                   </w:t>
    </w:r>
    <w:r w:rsidR="00515F09">
      <w:rPr>
        <w:color w:val="000000"/>
        <w:sz w:val="18"/>
        <w:szCs w:val="18"/>
      </w:rPr>
      <w:t>Fax 069/</w:t>
    </w:r>
    <w:proofErr w:type="gramStart"/>
    <w:r w:rsidR="00515F09">
      <w:rPr>
        <w:color w:val="000000"/>
        <w:sz w:val="18"/>
        <w:szCs w:val="18"/>
      </w:rPr>
      <w:t xml:space="preserve">95518829,   </w:t>
    </w:r>
    <w:proofErr w:type="gramEnd"/>
    <w:r>
      <w:rPr>
        <w:color w:val="000000"/>
        <w:sz w:val="18"/>
        <w:szCs w:val="18"/>
      </w:rPr>
      <w:t xml:space="preserve">Handy 0175 817 85 11    </w:t>
    </w:r>
  </w:p>
  <w:p w14:paraId="1EC6C6C3" w14:textId="77777777" w:rsidR="00C52378" w:rsidRDefault="00C52378" w:rsidP="00EE2CA3">
    <w:pPr>
      <w:tabs>
        <w:tab w:val="left" w:pos="156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E-Mail:</w:t>
    </w:r>
    <w:r>
      <w:rPr>
        <w:color w:val="000000"/>
        <w:sz w:val="18"/>
        <w:szCs w:val="18"/>
      </w:rPr>
      <w:tab/>
      <w:t xml:space="preserve"> brigitte.franke@hochspessartfreunde.net</w:t>
    </w:r>
  </w:p>
  <w:p w14:paraId="4AC3FBE2" w14:textId="77777777" w:rsidR="00C52378" w:rsidRDefault="00C52378">
    <w:pPr>
      <w:tabs>
        <w:tab w:val="left" w:pos="156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Bankverbindung:</w:t>
    </w:r>
    <w:r>
      <w:rPr>
        <w:color w:val="000000"/>
        <w:sz w:val="18"/>
        <w:szCs w:val="18"/>
      </w:rPr>
      <w:tab/>
      <w:t xml:space="preserve">Postbank </w:t>
    </w:r>
    <w:proofErr w:type="spellStart"/>
    <w:r>
      <w:rPr>
        <w:color w:val="000000"/>
        <w:sz w:val="18"/>
        <w:szCs w:val="18"/>
      </w:rPr>
      <w:t>Ffm</w:t>
    </w:r>
    <w:proofErr w:type="spellEnd"/>
    <w:r>
      <w:rPr>
        <w:color w:val="000000"/>
        <w:sz w:val="18"/>
        <w:szCs w:val="18"/>
      </w:rPr>
      <w:t xml:space="preserve">   </w:t>
    </w:r>
    <w:proofErr w:type="gramStart"/>
    <w:r>
      <w:rPr>
        <w:color w:val="000000"/>
        <w:sz w:val="18"/>
        <w:szCs w:val="18"/>
      </w:rPr>
      <w:t>IBAN  DE</w:t>
    </w:r>
    <w:proofErr w:type="gramEnd"/>
    <w:r>
      <w:rPr>
        <w:color w:val="000000"/>
        <w:sz w:val="18"/>
        <w:szCs w:val="18"/>
      </w:rPr>
      <w:t xml:space="preserve">17 5001 0060 000 </w:t>
    </w:r>
    <w:proofErr w:type="gramStart"/>
    <w:r>
      <w:rPr>
        <w:color w:val="000000"/>
        <w:sz w:val="18"/>
        <w:szCs w:val="18"/>
      </w:rPr>
      <w:t>3390607  BIC</w:t>
    </w:r>
    <w:proofErr w:type="gramEnd"/>
    <w:r>
      <w:rPr>
        <w:color w:val="000000"/>
        <w:sz w:val="18"/>
        <w:szCs w:val="18"/>
      </w:rPr>
      <w:t xml:space="preserve"> PBNKDEFF</w:t>
    </w:r>
  </w:p>
  <w:p w14:paraId="5BA2FB8B" w14:textId="77777777" w:rsidR="00C52378" w:rsidRDefault="00C52378">
    <w:pPr>
      <w:tabs>
        <w:tab w:val="left" w:pos="1560"/>
      </w:tabs>
      <w:rPr>
        <w:sz w:val="18"/>
        <w:szCs w:val="18"/>
      </w:rPr>
    </w:pPr>
    <w:r>
      <w:rPr>
        <w:color w:val="000000"/>
        <w:sz w:val="18"/>
        <w:szCs w:val="18"/>
      </w:rPr>
      <w:t>Internetadresse:</w:t>
    </w:r>
    <w:r>
      <w:rPr>
        <w:color w:val="000000"/>
        <w:sz w:val="18"/>
        <w:szCs w:val="18"/>
      </w:rPr>
      <w:tab/>
      <w:t>http://www.hochspessartfreunde.net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1E9BF6" w14:textId="77777777" w:rsidR="00A41655" w:rsidRDefault="00A41655">
      <w:r>
        <w:separator/>
      </w:r>
    </w:p>
  </w:footnote>
  <w:footnote w:type="continuationSeparator" w:id="0">
    <w:p w14:paraId="5CCD3984" w14:textId="77777777" w:rsidR="00A41655" w:rsidRDefault="00A4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66A51" w14:textId="77777777" w:rsidR="00C52378" w:rsidRDefault="00231D8B">
    <w:pPr>
      <w:framePr w:hSpace="141" w:wrap="around" w:vAnchor="page" w:hAnchor="page" w:x="10417" w:y="1067"/>
    </w:pPr>
    <w:r>
      <w:rPr>
        <w:noProof/>
      </w:rPr>
      <w:drawing>
        <wp:inline distT="0" distB="0" distL="0" distR="0" wp14:anchorId="14652E12" wp14:editId="08A52AEE">
          <wp:extent cx="370205" cy="509270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20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999659" w14:textId="77777777" w:rsidR="00C52378" w:rsidRDefault="00C52378">
    <w:pPr>
      <w:rPr>
        <w:b/>
        <w:color w:val="000000"/>
        <w:sz w:val="28"/>
      </w:rPr>
    </w:pPr>
    <w:r>
      <w:rPr>
        <w:b/>
        <w:color w:val="000000"/>
        <w:spacing w:val="2"/>
        <w:sz w:val="28"/>
      </w:rPr>
      <w:t xml:space="preserve">Hochspessartfreunde </w:t>
    </w:r>
    <w:proofErr w:type="spellStart"/>
    <w:r>
      <w:rPr>
        <w:b/>
        <w:color w:val="000000"/>
        <w:spacing w:val="2"/>
        <w:sz w:val="28"/>
      </w:rPr>
      <w:t>Rothenbuch</w:t>
    </w:r>
    <w:proofErr w:type="spellEnd"/>
    <w:r>
      <w:rPr>
        <w:b/>
        <w:color w:val="000000"/>
        <w:spacing w:val="2"/>
        <w:sz w:val="28"/>
      </w:rPr>
      <w:t xml:space="preserve"> 1897 e. </w:t>
    </w:r>
    <w:proofErr w:type="gramStart"/>
    <w:r>
      <w:rPr>
        <w:b/>
        <w:color w:val="000000"/>
        <w:spacing w:val="2"/>
        <w:sz w:val="28"/>
      </w:rPr>
      <w:t>V. ,</w:t>
    </w:r>
    <w:proofErr w:type="gramEnd"/>
    <w:r>
      <w:rPr>
        <w:b/>
        <w:color w:val="000000"/>
        <w:spacing w:val="2"/>
        <w:sz w:val="28"/>
      </w:rPr>
      <w:t xml:space="preserve"> </w:t>
    </w:r>
    <w:r>
      <w:rPr>
        <w:b/>
        <w:color w:val="000000"/>
        <w:sz w:val="28"/>
      </w:rPr>
      <w:t>Ortsgruppe Frankfurt/M</w:t>
    </w:r>
  </w:p>
  <w:p w14:paraId="1E297D8C" w14:textId="77777777" w:rsidR="00C52378" w:rsidRDefault="00231D8B">
    <w:r>
      <w:rPr>
        <w:b/>
        <w:noProof/>
        <w:color w:val="000000"/>
        <w:sz w:val="28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36C9D64" wp14:editId="38DED042">
              <wp:simplePos x="0" y="0"/>
              <wp:positionH relativeFrom="margin">
                <wp:posOffset>-31750</wp:posOffset>
              </wp:positionH>
              <wp:positionV relativeFrom="margin">
                <wp:posOffset>106680</wp:posOffset>
              </wp:positionV>
              <wp:extent cx="6496050" cy="635"/>
              <wp:effectExtent l="0" t="0" r="0" b="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9605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lg"/>
                        <a:tailEnd type="none" w="sm" len="lg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2CC4E200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2.5pt,8.4pt" to="509pt,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" o:allowincell="f" strokeweight="1pt">
              <v:stroke startarrowwidth="narrow" startarrowlength="long" endarrowwidth="narrow" endarrowlength="long"/>
              <o:lock v:ext="edit" shapetype="f"/>
              <w10:wrap anchorx="margin" anchory="margin"/>
            </v:line>
          </w:pict>
        </mc:Fallback>
      </mc:AlternateContent>
    </w:r>
    <w:r w:rsidR="00C52378">
      <w:rPr>
        <w:b/>
        <w:color w:val="000000"/>
        <w:sz w:val="28"/>
      </w:rPr>
      <w:t>Seite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65662" w14:textId="77777777" w:rsidR="00515F09" w:rsidRDefault="00515F0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FDB4F" w14:textId="77777777" w:rsidR="00C52378" w:rsidRDefault="00231D8B">
    <w:pPr>
      <w:framePr w:hSpace="141" w:wrap="around" w:vAnchor="text" w:hAnchor="page" w:x="10396" w:y="91"/>
      <w:rPr>
        <w:b/>
        <w:color w:val="000000"/>
        <w:spacing w:val="20"/>
        <w:sz w:val="16"/>
      </w:rPr>
    </w:pPr>
    <w:r>
      <w:rPr>
        <w:b/>
        <w:noProof/>
        <w:color w:val="000000"/>
        <w:spacing w:val="20"/>
        <w:sz w:val="16"/>
      </w:rPr>
      <w:drawing>
        <wp:inline distT="0" distB="0" distL="0" distR="0" wp14:anchorId="56E84007" wp14:editId="26ED3465">
          <wp:extent cx="613410" cy="775335"/>
          <wp:effectExtent l="0" t="0" r="0" b="0"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8D2B1F" w14:textId="77777777" w:rsidR="00C52378" w:rsidRDefault="00C52378">
    <w:pPr>
      <w:rPr>
        <w:color w:val="000000"/>
        <w:spacing w:val="78"/>
        <w:sz w:val="40"/>
      </w:rPr>
    </w:pPr>
    <w:r>
      <w:rPr>
        <w:b/>
        <w:color w:val="000000"/>
        <w:sz w:val="46"/>
      </w:rPr>
      <w:t xml:space="preserve">Hochspessartfreunde </w:t>
    </w:r>
    <w:proofErr w:type="spellStart"/>
    <w:r>
      <w:rPr>
        <w:b/>
        <w:color w:val="000000"/>
        <w:sz w:val="46"/>
      </w:rPr>
      <w:t>Rothenbuch</w:t>
    </w:r>
    <w:proofErr w:type="spellEnd"/>
    <w:r>
      <w:rPr>
        <w:b/>
        <w:color w:val="000000"/>
        <w:sz w:val="46"/>
      </w:rPr>
      <w:t xml:space="preserve"> 1897 e. V.</w:t>
    </w:r>
  </w:p>
  <w:p w14:paraId="4ABC160C" w14:textId="77777777" w:rsidR="00C52378" w:rsidRDefault="00C52378">
    <w:pPr>
      <w:rPr>
        <w:color w:val="000000"/>
      </w:rPr>
    </w:pPr>
    <w:r>
      <w:rPr>
        <w:b/>
        <w:color w:val="000000"/>
        <w:spacing w:val="68"/>
        <w:sz w:val="32"/>
      </w:rPr>
      <w:t xml:space="preserve">              </w:t>
    </w:r>
    <w:r>
      <w:rPr>
        <w:b/>
        <w:color w:val="000000"/>
        <w:spacing w:val="74"/>
        <w:sz w:val="44"/>
      </w:rPr>
      <w:t>Frankfurt am Main</w:t>
    </w:r>
  </w:p>
  <w:p w14:paraId="2CA69B05" w14:textId="77777777" w:rsidR="00C52378" w:rsidRDefault="00C52378">
    <w:pPr>
      <w:rPr>
        <w:color w:val="000000"/>
        <w:spacing w:val="10"/>
        <w:sz w:val="28"/>
      </w:rPr>
    </w:pPr>
    <w:r>
      <w:rPr>
        <w:color w:val="000000"/>
        <w:spacing w:val="38"/>
        <w:sz w:val="28"/>
      </w:rPr>
      <w:t xml:space="preserve">      </w:t>
    </w:r>
    <w:r>
      <w:rPr>
        <w:color w:val="000000"/>
        <w:spacing w:val="38"/>
        <w:sz w:val="24"/>
      </w:rPr>
      <w:t>Mitglied im Spessartbund e. V., Sitz in Aschaffenburg</w:t>
    </w:r>
  </w:p>
  <w:p w14:paraId="0E95EA15" w14:textId="77777777" w:rsidR="00C52378" w:rsidRDefault="00231D8B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4FFD716" wp14:editId="15EB6360">
              <wp:simplePos x="0" y="0"/>
              <wp:positionH relativeFrom="margin">
                <wp:posOffset>-55245</wp:posOffset>
              </wp:positionH>
              <wp:positionV relativeFrom="margin">
                <wp:posOffset>-3810</wp:posOffset>
              </wp:positionV>
              <wp:extent cx="6464935" cy="635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6493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lg"/>
                        <a:tailEnd type="none" w="sm" len="lg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42BEC579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4.35pt,-.3pt" to="504.7pt,-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" strokeweight="1pt">
              <v:stroke startarrowwidth="narrow" startarrowlength="long" endarrowwidth="narrow" endarrowlength="long"/>
              <o:lock v:ext="edit" shapetype="f"/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0B1A99"/>
    <w:multiLevelType w:val="hybridMultilevel"/>
    <w:tmpl w:val="3F4A49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F6CA0"/>
    <w:multiLevelType w:val="hybridMultilevel"/>
    <w:tmpl w:val="C99E4EA6"/>
    <w:lvl w:ilvl="0" w:tplc="80A24D6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80" w:hanging="360"/>
      </w:pPr>
    </w:lvl>
    <w:lvl w:ilvl="2" w:tplc="0407001B" w:tentative="1">
      <w:start w:val="1"/>
      <w:numFmt w:val="lowerRoman"/>
      <w:lvlText w:val="%3."/>
      <w:lvlJc w:val="right"/>
      <w:pPr>
        <w:ind w:left="2100" w:hanging="180"/>
      </w:pPr>
    </w:lvl>
    <w:lvl w:ilvl="3" w:tplc="0407000F" w:tentative="1">
      <w:start w:val="1"/>
      <w:numFmt w:val="decimal"/>
      <w:lvlText w:val="%4."/>
      <w:lvlJc w:val="left"/>
      <w:pPr>
        <w:ind w:left="2820" w:hanging="360"/>
      </w:pPr>
    </w:lvl>
    <w:lvl w:ilvl="4" w:tplc="04070019" w:tentative="1">
      <w:start w:val="1"/>
      <w:numFmt w:val="lowerLetter"/>
      <w:lvlText w:val="%5."/>
      <w:lvlJc w:val="left"/>
      <w:pPr>
        <w:ind w:left="3540" w:hanging="360"/>
      </w:pPr>
    </w:lvl>
    <w:lvl w:ilvl="5" w:tplc="0407001B" w:tentative="1">
      <w:start w:val="1"/>
      <w:numFmt w:val="lowerRoman"/>
      <w:lvlText w:val="%6."/>
      <w:lvlJc w:val="right"/>
      <w:pPr>
        <w:ind w:left="4260" w:hanging="180"/>
      </w:pPr>
    </w:lvl>
    <w:lvl w:ilvl="6" w:tplc="0407000F" w:tentative="1">
      <w:start w:val="1"/>
      <w:numFmt w:val="decimal"/>
      <w:lvlText w:val="%7."/>
      <w:lvlJc w:val="left"/>
      <w:pPr>
        <w:ind w:left="4980" w:hanging="360"/>
      </w:pPr>
    </w:lvl>
    <w:lvl w:ilvl="7" w:tplc="04070019" w:tentative="1">
      <w:start w:val="1"/>
      <w:numFmt w:val="lowerLetter"/>
      <w:lvlText w:val="%8."/>
      <w:lvlJc w:val="left"/>
      <w:pPr>
        <w:ind w:left="5700" w:hanging="360"/>
      </w:pPr>
    </w:lvl>
    <w:lvl w:ilvl="8" w:tplc="040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ADD6105"/>
    <w:multiLevelType w:val="hybridMultilevel"/>
    <w:tmpl w:val="59D24DC8"/>
    <w:lvl w:ilvl="0" w:tplc="891EDD1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20" w:hanging="360"/>
      </w:pPr>
    </w:lvl>
    <w:lvl w:ilvl="2" w:tplc="0407001B" w:tentative="1">
      <w:start w:val="1"/>
      <w:numFmt w:val="lowerRoman"/>
      <w:lvlText w:val="%3."/>
      <w:lvlJc w:val="right"/>
      <w:pPr>
        <w:ind w:left="2240" w:hanging="180"/>
      </w:pPr>
    </w:lvl>
    <w:lvl w:ilvl="3" w:tplc="0407000F" w:tentative="1">
      <w:start w:val="1"/>
      <w:numFmt w:val="decimal"/>
      <w:lvlText w:val="%4."/>
      <w:lvlJc w:val="left"/>
      <w:pPr>
        <w:ind w:left="2960" w:hanging="360"/>
      </w:pPr>
    </w:lvl>
    <w:lvl w:ilvl="4" w:tplc="04070019" w:tentative="1">
      <w:start w:val="1"/>
      <w:numFmt w:val="lowerLetter"/>
      <w:lvlText w:val="%5."/>
      <w:lvlJc w:val="left"/>
      <w:pPr>
        <w:ind w:left="3680" w:hanging="360"/>
      </w:pPr>
    </w:lvl>
    <w:lvl w:ilvl="5" w:tplc="0407001B" w:tentative="1">
      <w:start w:val="1"/>
      <w:numFmt w:val="lowerRoman"/>
      <w:lvlText w:val="%6."/>
      <w:lvlJc w:val="right"/>
      <w:pPr>
        <w:ind w:left="4400" w:hanging="180"/>
      </w:pPr>
    </w:lvl>
    <w:lvl w:ilvl="6" w:tplc="0407000F" w:tentative="1">
      <w:start w:val="1"/>
      <w:numFmt w:val="decimal"/>
      <w:lvlText w:val="%7."/>
      <w:lvlJc w:val="left"/>
      <w:pPr>
        <w:ind w:left="5120" w:hanging="360"/>
      </w:pPr>
    </w:lvl>
    <w:lvl w:ilvl="7" w:tplc="04070019" w:tentative="1">
      <w:start w:val="1"/>
      <w:numFmt w:val="lowerLetter"/>
      <w:lvlText w:val="%8."/>
      <w:lvlJc w:val="left"/>
      <w:pPr>
        <w:ind w:left="5840" w:hanging="360"/>
      </w:pPr>
    </w:lvl>
    <w:lvl w:ilvl="8" w:tplc="0407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5EBD50CE"/>
    <w:multiLevelType w:val="hybridMultilevel"/>
    <w:tmpl w:val="33909828"/>
    <w:lvl w:ilvl="0" w:tplc="04BABCA2">
      <w:start w:val="1"/>
      <w:numFmt w:val="decimal"/>
      <w:lvlText w:val="%1."/>
      <w:lvlJc w:val="left"/>
      <w:pPr>
        <w:tabs>
          <w:tab w:val="num" w:pos="4605"/>
        </w:tabs>
        <w:ind w:left="4605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5325"/>
        </w:tabs>
        <w:ind w:left="532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6045"/>
        </w:tabs>
        <w:ind w:left="604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6765"/>
        </w:tabs>
        <w:ind w:left="676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7485"/>
        </w:tabs>
        <w:ind w:left="748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8205"/>
        </w:tabs>
        <w:ind w:left="820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8925"/>
        </w:tabs>
        <w:ind w:left="892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9645"/>
        </w:tabs>
        <w:ind w:left="964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10365"/>
        </w:tabs>
        <w:ind w:left="10365" w:hanging="180"/>
      </w:pPr>
    </w:lvl>
  </w:abstractNum>
  <w:num w:numId="1" w16cid:durableId="166217160">
    <w:abstractNumId w:val="3"/>
  </w:num>
  <w:num w:numId="2" w16cid:durableId="400445433">
    <w:abstractNumId w:val="2"/>
  </w:num>
  <w:num w:numId="3" w16cid:durableId="1590963988">
    <w:abstractNumId w:val="1"/>
  </w:num>
  <w:num w:numId="4" w16cid:durableId="13734569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69"/>
    <w:rsid w:val="000310CC"/>
    <w:rsid w:val="0005566C"/>
    <w:rsid w:val="00060462"/>
    <w:rsid w:val="00062BD7"/>
    <w:rsid w:val="00091EE5"/>
    <w:rsid w:val="000967EC"/>
    <w:rsid w:val="000B5A33"/>
    <w:rsid w:val="000F112F"/>
    <w:rsid w:val="000F3B2C"/>
    <w:rsid w:val="001005BF"/>
    <w:rsid w:val="0011294D"/>
    <w:rsid w:val="00122B25"/>
    <w:rsid w:val="0014110F"/>
    <w:rsid w:val="00142E71"/>
    <w:rsid w:val="00180B15"/>
    <w:rsid w:val="00191630"/>
    <w:rsid w:val="001A0A33"/>
    <w:rsid w:val="001B518D"/>
    <w:rsid w:val="001B7C0D"/>
    <w:rsid w:val="001F4315"/>
    <w:rsid w:val="00216F12"/>
    <w:rsid w:val="00225ED7"/>
    <w:rsid w:val="00231D8B"/>
    <w:rsid w:val="002419C7"/>
    <w:rsid w:val="002D30FF"/>
    <w:rsid w:val="00320566"/>
    <w:rsid w:val="0032775A"/>
    <w:rsid w:val="00390AD5"/>
    <w:rsid w:val="00391D6E"/>
    <w:rsid w:val="00397DE7"/>
    <w:rsid w:val="003A6F74"/>
    <w:rsid w:val="003D1FC6"/>
    <w:rsid w:val="003D65AD"/>
    <w:rsid w:val="00400590"/>
    <w:rsid w:val="004137E6"/>
    <w:rsid w:val="00417E66"/>
    <w:rsid w:val="004216FE"/>
    <w:rsid w:val="0044186E"/>
    <w:rsid w:val="0044401E"/>
    <w:rsid w:val="00456EC7"/>
    <w:rsid w:val="00466E96"/>
    <w:rsid w:val="00482AAE"/>
    <w:rsid w:val="0048473E"/>
    <w:rsid w:val="00497373"/>
    <w:rsid w:val="004A2B2F"/>
    <w:rsid w:val="004B53EA"/>
    <w:rsid w:val="004B67B3"/>
    <w:rsid w:val="004C5413"/>
    <w:rsid w:val="004F0E62"/>
    <w:rsid w:val="00515F09"/>
    <w:rsid w:val="00516A01"/>
    <w:rsid w:val="0054432A"/>
    <w:rsid w:val="00577C41"/>
    <w:rsid w:val="00657424"/>
    <w:rsid w:val="00681368"/>
    <w:rsid w:val="006C45EF"/>
    <w:rsid w:val="00700A5F"/>
    <w:rsid w:val="00723F01"/>
    <w:rsid w:val="00725C2E"/>
    <w:rsid w:val="007305C2"/>
    <w:rsid w:val="0073178A"/>
    <w:rsid w:val="0073736F"/>
    <w:rsid w:val="00791130"/>
    <w:rsid w:val="007D01E2"/>
    <w:rsid w:val="007D7E30"/>
    <w:rsid w:val="00814BD7"/>
    <w:rsid w:val="00815381"/>
    <w:rsid w:val="008277C4"/>
    <w:rsid w:val="00853BF7"/>
    <w:rsid w:val="008A3857"/>
    <w:rsid w:val="008A4530"/>
    <w:rsid w:val="0091158E"/>
    <w:rsid w:val="00935A2D"/>
    <w:rsid w:val="00940B69"/>
    <w:rsid w:val="0097666E"/>
    <w:rsid w:val="0099152A"/>
    <w:rsid w:val="009B0F81"/>
    <w:rsid w:val="009C1F93"/>
    <w:rsid w:val="009D5343"/>
    <w:rsid w:val="009F600B"/>
    <w:rsid w:val="00A041C2"/>
    <w:rsid w:val="00A10EB3"/>
    <w:rsid w:val="00A14913"/>
    <w:rsid w:val="00A27AE4"/>
    <w:rsid w:val="00A41655"/>
    <w:rsid w:val="00A639CB"/>
    <w:rsid w:val="00A80802"/>
    <w:rsid w:val="00A87D07"/>
    <w:rsid w:val="00A93814"/>
    <w:rsid w:val="00AA6DF2"/>
    <w:rsid w:val="00AB1AD5"/>
    <w:rsid w:val="00AB5739"/>
    <w:rsid w:val="00AB66AE"/>
    <w:rsid w:val="00B2377B"/>
    <w:rsid w:val="00B30A1F"/>
    <w:rsid w:val="00B3558C"/>
    <w:rsid w:val="00B679F0"/>
    <w:rsid w:val="00B8124D"/>
    <w:rsid w:val="00B9582C"/>
    <w:rsid w:val="00B97A99"/>
    <w:rsid w:val="00BB34C8"/>
    <w:rsid w:val="00BC3826"/>
    <w:rsid w:val="00BC5F8F"/>
    <w:rsid w:val="00BE58AC"/>
    <w:rsid w:val="00BF11A6"/>
    <w:rsid w:val="00C00908"/>
    <w:rsid w:val="00C2570D"/>
    <w:rsid w:val="00C35CF1"/>
    <w:rsid w:val="00C44365"/>
    <w:rsid w:val="00C52378"/>
    <w:rsid w:val="00C6108A"/>
    <w:rsid w:val="00C70BD2"/>
    <w:rsid w:val="00CB25A8"/>
    <w:rsid w:val="00CC1C2C"/>
    <w:rsid w:val="00CD36F1"/>
    <w:rsid w:val="00CD6E34"/>
    <w:rsid w:val="00CF767D"/>
    <w:rsid w:val="00CF77BA"/>
    <w:rsid w:val="00D01844"/>
    <w:rsid w:val="00D1007D"/>
    <w:rsid w:val="00D245C7"/>
    <w:rsid w:val="00D44F82"/>
    <w:rsid w:val="00D6477D"/>
    <w:rsid w:val="00D6631D"/>
    <w:rsid w:val="00D663C9"/>
    <w:rsid w:val="00D75371"/>
    <w:rsid w:val="00DB1DC7"/>
    <w:rsid w:val="00DD4731"/>
    <w:rsid w:val="00DE568C"/>
    <w:rsid w:val="00DF4F44"/>
    <w:rsid w:val="00E00B93"/>
    <w:rsid w:val="00E94B5B"/>
    <w:rsid w:val="00EB4708"/>
    <w:rsid w:val="00EE2CA3"/>
    <w:rsid w:val="00EE77A2"/>
    <w:rsid w:val="00EF3150"/>
    <w:rsid w:val="00F21F3B"/>
    <w:rsid w:val="00F34053"/>
    <w:rsid w:val="00F7042C"/>
    <w:rsid w:val="00F8251B"/>
    <w:rsid w:val="00F86074"/>
    <w:rsid w:val="00F96D91"/>
    <w:rsid w:val="00F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3DDBB4"/>
  <w14:defaultImageDpi w14:val="300"/>
  <w15:chartTrackingRefBased/>
  <w15:docId w15:val="{01D55B6A-BDDF-6544-AA5D-22BF8091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spacing w:line="260" w:lineRule="exact"/>
      <w:jc w:val="center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spacing w:line="260" w:lineRule="exact"/>
      <w:jc w:val="center"/>
      <w:outlineLvl w:val="2"/>
    </w:pPr>
    <w:rPr>
      <w:b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link w:val="TextkrperZchn"/>
    <w:rsid w:val="00062BD7"/>
    <w:rPr>
      <w:b/>
      <w:bCs/>
      <w:noProof/>
      <w:sz w:val="24"/>
      <w:szCs w:val="24"/>
    </w:rPr>
  </w:style>
  <w:style w:type="character" w:customStyle="1" w:styleId="TextkrperZchn">
    <w:name w:val="Textkörper Zchn"/>
    <w:link w:val="Textkrper"/>
    <w:rsid w:val="00062BD7"/>
    <w:rPr>
      <w:b/>
      <w:bCs/>
      <w:noProof/>
      <w:sz w:val="24"/>
      <w:szCs w:val="24"/>
    </w:rPr>
  </w:style>
  <w:style w:type="paragraph" w:styleId="Listenabsatz">
    <w:name w:val="List Paragraph"/>
    <w:basedOn w:val="Standard"/>
    <w:uiPriority w:val="34"/>
    <w:qFormat/>
    <w:rsid w:val="00657424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SPESSART\Vorlage%20Programm%20Spessartbun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69E576-43BA-824F-8927-49CEB6BF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D:\DATEN\SPESSART\Vorlage Programm Spessartbund.dot</Template>
  <TotalTime>0</TotalTime>
  <Pages>1</Pages>
  <Words>251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______________________________________________________________________</vt:lpstr>
    </vt:vector>
  </TitlesOfParts>
  <Company>privat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</dc:title>
  <dc:subject/>
  <dc:creator>Jochen Franke</dc:creator>
  <cp:keywords/>
  <dc:description/>
  <cp:lastModifiedBy>Brigitte Franke</cp:lastModifiedBy>
  <cp:revision>8</cp:revision>
  <cp:lastPrinted>2026-08-27T16:27:00Z</cp:lastPrinted>
  <dcterms:created xsi:type="dcterms:W3CDTF">2026-08-24T17:20:00Z</dcterms:created>
  <dcterms:modified xsi:type="dcterms:W3CDTF">2026-08-27T17:57:00Z</dcterms:modified>
</cp:coreProperties>
</file>